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155" w:rsidRPr="00CA0FEC" w:rsidRDefault="00A92155" w:rsidP="00CA0FEC">
      <w:pPr>
        <w:jc w:val="center"/>
        <w:rPr>
          <w:sz w:val="96"/>
        </w:rPr>
      </w:pPr>
      <w:r w:rsidRPr="00CA0FEC">
        <w:rPr>
          <w:sz w:val="96"/>
        </w:rPr>
        <w:t>Invitasjon</w:t>
      </w:r>
    </w:p>
    <w:p w:rsidR="00A92155" w:rsidRPr="00CA0FEC" w:rsidRDefault="005D6EEF" w:rsidP="00CA0FEC">
      <w:pPr>
        <w:jc w:val="center"/>
        <w:rPr>
          <w:sz w:val="96"/>
        </w:rPr>
      </w:pPr>
      <w:r>
        <w:rPr>
          <w:sz w:val="96"/>
        </w:rPr>
        <w:t>ÅOC T</w:t>
      </w:r>
      <w:r w:rsidR="007D75AE">
        <w:rPr>
          <w:sz w:val="96"/>
        </w:rPr>
        <w:t>erreng</w:t>
      </w:r>
      <w:r w:rsidR="000D1C9B" w:rsidRPr="00CA0FEC">
        <w:rPr>
          <w:sz w:val="96"/>
        </w:rPr>
        <w:t xml:space="preserve"> 2018</w:t>
      </w:r>
    </w:p>
    <w:p w:rsidR="00A92155" w:rsidRDefault="00A92155" w:rsidP="00A92155">
      <w:pPr>
        <w:jc w:val="center"/>
      </w:pPr>
    </w:p>
    <w:p w:rsidR="00A92155" w:rsidRDefault="00A92155" w:rsidP="00A92155">
      <w:pPr>
        <w:jc w:val="center"/>
      </w:pPr>
    </w:p>
    <w:p w:rsidR="00A92155" w:rsidRDefault="00A92155" w:rsidP="00A92155">
      <w:pPr>
        <w:jc w:val="center"/>
      </w:pPr>
    </w:p>
    <w:p w:rsidR="00CC086E" w:rsidRDefault="00A92155" w:rsidP="00B21421">
      <w:pPr>
        <w:pStyle w:val="Tittel"/>
      </w:pPr>
      <w:r>
        <w:t xml:space="preserve">Ålesund og Omegn </w:t>
      </w:r>
      <w:proofErr w:type="spellStart"/>
      <w:r>
        <w:t>Cykleklubb</w:t>
      </w:r>
      <w:proofErr w:type="spellEnd"/>
      <w:r>
        <w:t xml:space="preserve"> har gleden av å invit</w:t>
      </w:r>
      <w:r w:rsidR="005D6EEF">
        <w:t>ere til ÅOC T</w:t>
      </w:r>
      <w:r w:rsidR="007D75AE">
        <w:t>erreng</w:t>
      </w:r>
      <w:r w:rsidR="00602C09">
        <w:t>, 18/8 2018</w:t>
      </w:r>
      <w:r w:rsidR="00CC086E">
        <w:t>!</w:t>
      </w:r>
    </w:p>
    <w:p w:rsidR="000D1C9B" w:rsidRPr="00B21421" w:rsidRDefault="000D1C9B" w:rsidP="00B21421">
      <w:pPr>
        <w:pStyle w:val="Tittel"/>
        <w:rPr>
          <w:sz w:val="28"/>
          <w:szCs w:val="28"/>
        </w:rPr>
      </w:pPr>
    </w:p>
    <w:p w:rsidR="000D1C9B" w:rsidRPr="00F73EA8" w:rsidRDefault="002B7925" w:rsidP="000D1C9B">
      <w:pPr>
        <w:pStyle w:val="Overskrift2"/>
      </w:pPr>
      <w:r>
        <w:t>Beskrivelse</w:t>
      </w:r>
      <w:r w:rsidR="000D1C9B" w:rsidRPr="00F73EA8">
        <w:t>:</w:t>
      </w:r>
    </w:p>
    <w:p w:rsidR="005D6EEF" w:rsidRDefault="005D6EEF" w:rsidP="000D1C9B">
      <w:r>
        <w:t xml:space="preserve">ÅOC Terreng </w:t>
      </w:r>
      <w:r w:rsidR="00602C09">
        <w:t>g</w:t>
      </w:r>
      <w:r w:rsidR="002B7925">
        <w:t>jennomføres i området Fylling – Svar</w:t>
      </w:r>
      <w:r w:rsidR="00E503A6">
        <w:t>t</w:t>
      </w:r>
      <w:r w:rsidR="002B7925">
        <w:t>løken i Skodje</w:t>
      </w:r>
      <w:r w:rsidR="00E503A6">
        <w:t>, Ørskog og Vestnes</w:t>
      </w:r>
      <w:r w:rsidR="002B7925">
        <w:t xml:space="preserve"> kommune</w:t>
      </w:r>
      <w:r w:rsidR="00E503A6">
        <w:t>r</w:t>
      </w:r>
      <w:r w:rsidR="005654CC">
        <w:t>, lørdag den 18/8.2018</w:t>
      </w:r>
      <w:r w:rsidR="000D1C9B">
        <w:t xml:space="preserve">. </w:t>
      </w:r>
      <w:r w:rsidR="00B21421">
        <w:t xml:space="preserve"> </w:t>
      </w:r>
      <w:r w:rsidR="005654CC">
        <w:t>Rittet foregår med utgangspunkt</w:t>
      </w:r>
      <w:r w:rsidR="002B7925">
        <w:t xml:space="preserve"> i </w:t>
      </w:r>
      <w:proofErr w:type="spellStart"/>
      <w:r w:rsidR="002B7925">
        <w:t>Engesetdalen</w:t>
      </w:r>
      <w:proofErr w:type="spellEnd"/>
      <w:r w:rsidR="002B7925">
        <w:t>, ca</w:t>
      </w:r>
      <w:r w:rsidR="00602C09">
        <w:t>.</w:t>
      </w:r>
      <w:r w:rsidR="002B7925">
        <w:t xml:space="preserve"> 25 minutters kjøretur øst fo</w:t>
      </w:r>
      <w:r w:rsidR="000D1C9B">
        <w:t>r Åles</w:t>
      </w:r>
      <w:r w:rsidR="008F0B61">
        <w:t>und by. Sekretariat med målområde er ved Skytter</w:t>
      </w:r>
      <w:r w:rsidR="00B21421">
        <w:t>-</w:t>
      </w:r>
      <w:r w:rsidR="008F0B61">
        <w:t xml:space="preserve">huset til </w:t>
      </w:r>
      <w:proofErr w:type="spellStart"/>
      <w:r w:rsidR="008F0B61">
        <w:t>Engesetdal</w:t>
      </w:r>
      <w:proofErr w:type="spellEnd"/>
      <w:r w:rsidR="008F0B61">
        <w:t xml:space="preserve">-Skodje </w:t>
      </w:r>
      <w:proofErr w:type="spellStart"/>
      <w:r w:rsidR="008F0B61">
        <w:t>Skyttarlag</w:t>
      </w:r>
      <w:proofErr w:type="spellEnd"/>
      <w:r w:rsidR="008F0B61">
        <w:rPr>
          <w:rFonts w:ascii="Times" w:hAnsi="Times"/>
          <w:sz w:val="20"/>
          <w:szCs w:val="20"/>
          <w:lang w:eastAsia="nb-NO"/>
        </w:rPr>
        <w:t>.</w:t>
      </w:r>
      <w:r w:rsidR="00B21421">
        <w:rPr>
          <w:rFonts w:ascii="Times" w:hAnsi="Times"/>
          <w:sz w:val="20"/>
          <w:szCs w:val="20"/>
          <w:lang w:eastAsia="nb-NO"/>
        </w:rPr>
        <w:t xml:space="preserve"> </w:t>
      </w:r>
      <w:r w:rsidR="008F0B61">
        <w:t xml:space="preserve">Rittet varierer fra </w:t>
      </w:r>
      <w:r>
        <w:t>ca</w:t>
      </w:r>
      <w:r w:rsidR="00602C09">
        <w:t>.</w:t>
      </w:r>
      <w:r>
        <w:t xml:space="preserve"> 9 km</w:t>
      </w:r>
      <w:r w:rsidR="00602C09">
        <w:t>.</w:t>
      </w:r>
      <w:r>
        <w:t xml:space="preserve"> til ca</w:t>
      </w:r>
      <w:r w:rsidR="00602C09">
        <w:t>.</w:t>
      </w:r>
      <w:r>
        <w:t xml:space="preserve"> 44</w:t>
      </w:r>
      <w:r w:rsidR="000D1C9B">
        <w:t xml:space="preserve"> k</w:t>
      </w:r>
      <w:r>
        <w:t>m</w:t>
      </w:r>
      <w:r w:rsidR="00602C09">
        <w:t>.</w:t>
      </w:r>
      <w:r w:rsidR="000D1C9B">
        <w:t>, alt et</w:t>
      </w:r>
      <w:r w:rsidR="00602C09">
        <w:t>ter klasser</w:t>
      </w:r>
      <w:r w:rsidR="00B21421">
        <w:t>. Løypene</w:t>
      </w:r>
      <w:r w:rsidR="00602C09">
        <w:t xml:space="preserve"> er helt uten asfaltp</w:t>
      </w:r>
      <w:r w:rsidR="00B21421">
        <w:t>artier og er utenfor trafikkerte veger.</w:t>
      </w:r>
    </w:p>
    <w:p w:rsidR="005D6EEF" w:rsidRPr="005D6EEF" w:rsidRDefault="005D6EEF" w:rsidP="005D6EEF">
      <w:pPr>
        <w:pStyle w:val="Overskrift2"/>
      </w:pPr>
      <w:r w:rsidRPr="005D6EEF">
        <w:t>Traseen</w:t>
      </w:r>
      <w:r>
        <w:t>:</w:t>
      </w:r>
    </w:p>
    <w:p w:rsidR="005D6EEF" w:rsidRDefault="00112851" w:rsidP="000D1C9B">
      <w:r>
        <w:t xml:space="preserve">START – </w:t>
      </w:r>
      <w:proofErr w:type="spellStart"/>
      <w:r>
        <w:t>Steinsetsæt</w:t>
      </w:r>
      <w:r w:rsidR="00E503A6">
        <w:t>r</w:t>
      </w:r>
      <w:r>
        <w:t>a</w:t>
      </w:r>
      <w:proofErr w:type="spellEnd"/>
      <w:r w:rsidR="000D1C9B">
        <w:t xml:space="preserve"> </w:t>
      </w:r>
      <w:r>
        <w:t xml:space="preserve">– </w:t>
      </w:r>
      <w:proofErr w:type="spellStart"/>
      <w:r>
        <w:t>Heiane</w:t>
      </w:r>
      <w:proofErr w:type="spellEnd"/>
      <w:r>
        <w:t xml:space="preserve"> – </w:t>
      </w:r>
      <w:proofErr w:type="spellStart"/>
      <w:r>
        <w:t>Bygdasetra</w:t>
      </w:r>
      <w:proofErr w:type="spellEnd"/>
      <w:r>
        <w:t xml:space="preserve"> – Øygardssetra </w:t>
      </w:r>
      <w:r w:rsidR="005D6EEF">
        <w:t>–</w:t>
      </w:r>
      <w:r>
        <w:t xml:space="preserve"> </w:t>
      </w:r>
      <w:proofErr w:type="spellStart"/>
      <w:r>
        <w:t>Fyllingveien</w:t>
      </w:r>
      <w:proofErr w:type="spellEnd"/>
      <w:r w:rsidR="00E503A6">
        <w:t xml:space="preserve"> – </w:t>
      </w:r>
      <w:r w:rsidR="005D6EEF">
        <w:t>MÅL</w:t>
      </w:r>
      <w:r>
        <w:t xml:space="preserve">.  </w:t>
      </w:r>
    </w:p>
    <w:p w:rsidR="005D6EEF" w:rsidRDefault="005D6EEF" w:rsidP="005D6EEF">
      <w:pPr>
        <w:pStyle w:val="Overskrift2"/>
      </w:pPr>
      <w:r>
        <w:t>Felles:</w:t>
      </w:r>
    </w:p>
    <w:p w:rsidR="005D6EEF" w:rsidRDefault="005D6EEF" w:rsidP="005D6EEF">
      <w:r>
        <w:t>Samtlige klasser har</w:t>
      </w:r>
      <w:r w:rsidR="00E503A6">
        <w:t xml:space="preserve"> samme start- og målområde. Det</w:t>
      </w:r>
      <w:r>
        <w:t xml:space="preserve"> betyr også at alle klasser har lik løype </w:t>
      </w:r>
      <w:r w:rsidR="00602C09">
        <w:t>de første 4,3 km og de siste 3,5</w:t>
      </w:r>
      <w:r>
        <w:t xml:space="preserve"> km.</w:t>
      </w:r>
    </w:p>
    <w:p w:rsidR="005D6EEF" w:rsidRDefault="005D6EEF" w:rsidP="005D6EEF"/>
    <w:p w:rsidR="005D6EEF" w:rsidRPr="005D6EEF" w:rsidRDefault="005D6EEF" w:rsidP="005D6EEF">
      <w:r w:rsidRPr="00B21421">
        <w:rPr>
          <w:rStyle w:val="Overskrift2Tegn"/>
        </w:rPr>
        <w:t>Skilting:</w:t>
      </w:r>
      <w:r>
        <w:t xml:space="preserve"> Piler i traseen stemmer overens med de farger som de forskjellige løypene er illustrert med.</w:t>
      </w:r>
    </w:p>
    <w:p w:rsidR="005D6EEF" w:rsidRDefault="005D6EEF" w:rsidP="005D6EEF">
      <w:pPr>
        <w:pStyle w:val="Overskrift2"/>
      </w:pPr>
      <w:r>
        <w:t>Turritt:</w:t>
      </w:r>
    </w:p>
    <w:p w:rsidR="005D6EEF" w:rsidRDefault="005D6EEF" w:rsidP="005D6EEF">
      <w:r>
        <w:t>Klassen for alle uten aktivlisens som fyller 17 år innen utgangen av året, og eldre. I motsetning til aldersklassene er ikke turklassen definert som aktiv/ konkurranseritt.</w:t>
      </w:r>
    </w:p>
    <w:p w:rsidR="005D6EEF" w:rsidRDefault="005D6EEF" w:rsidP="005D6EEF"/>
    <w:p w:rsidR="005D6EEF" w:rsidRDefault="005D6EEF" w:rsidP="005D6EEF">
      <w:r>
        <w:t>Turritt</w:t>
      </w:r>
      <w:r w:rsidR="00E503A6">
        <w:t>et</w:t>
      </w:r>
      <w:r>
        <w:t xml:space="preserve"> </w:t>
      </w:r>
      <w:r w:rsidR="00E503A6">
        <w:t xml:space="preserve">er fellesstart </w:t>
      </w:r>
      <w:r>
        <w:t>for både kvinner og menn</w:t>
      </w:r>
      <w:r w:rsidR="00E503A6">
        <w:t xml:space="preserve">, med </w:t>
      </w:r>
      <w:r>
        <w:t>to forskjellige lengder</w:t>
      </w:r>
      <w:r w:rsidR="00E503A6">
        <w:t xml:space="preserve">. Det er </w:t>
      </w:r>
      <w:r>
        <w:t xml:space="preserve">opp til den enkelte hvilken lengde man vil sykle. Lengdene </w:t>
      </w:r>
      <w:r w:rsidR="00E503A6">
        <w:t>er ca.</w:t>
      </w:r>
      <w:r>
        <w:t xml:space="preserve"> 25 km </w:t>
      </w:r>
      <w:r w:rsidR="00E503A6">
        <w:t>og ca. 44 km, hhv. 1 og 2 runder</w:t>
      </w:r>
      <w:r>
        <w:t xml:space="preserve"> rundt </w:t>
      </w:r>
      <w:proofErr w:type="spellStart"/>
      <w:r>
        <w:t>Svartløkvatnet</w:t>
      </w:r>
      <w:proofErr w:type="spellEnd"/>
      <w:r>
        <w:t xml:space="preserve">. </w:t>
      </w:r>
      <w:r w:rsidR="00E503A6">
        <w:t xml:space="preserve">I løypekartet er </w:t>
      </w:r>
      <w:r>
        <w:t xml:space="preserve">GUL </w:t>
      </w:r>
      <w:r w:rsidR="00E503A6">
        <w:t xml:space="preserve">trase </w:t>
      </w:r>
      <w:r w:rsidR="00602C09">
        <w:t xml:space="preserve">44 </w:t>
      </w:r>
      <w:r>
        <w:t xml:space="preserve">og </w:t>
      </w:r>
      <w:r w:rsidR="00602C09">
        <w:t>GUL</w:t>
      </w:r>
      <w:r w:rsidR="00E503A6">
        <w:t>/</w:t>
      </w:r>
      <w:r>
        <w:t xml:space="preserve">GRØNN </w:t>
      </w:r>
      <w:r w:rsidR="00E503A6">
        <w:t>25 km</w:t>
      </w:r>
      <w:r>
        <w:t>.</w:t>
      </w:r>
    </w:p>
    <w:p w:rsidR="005D6EEF" w:rsidRPr="005D6EEF" w:rsidRDefault="005D6EEF" w:rsidP="005D6EEF"/>
    <w:p w:rsidR="00B21421" w:rsidRDefault="00B21421" w:rsidP="005D6EEF">
      <w:pPr>
        <w:pStyle w:val="Overskrift2"/>
      </w:pPr>
    </w:p>
    <w:p w:rsidR="005D6EEF" w:rsidRDefault="005D6EEF" w:rsidP="005D6EEF">
      <w:pPr>
        <w:pStyle w:val="Overskrift2"/>
      </w:pPr>
      <w:r>
        <w:t>M</w:t>
      </w:r>
      <w:r w:rsidRPr="005D6EEF">
        <w:t xml:space="preserve"> 10</w:t>
      </w:r>
      <w:r>
        <w:t xml:space="preserve"> og K 10</w:t>
      </w:r>
      <w:r w:rsidRPr="005D6EEF">
        <w:t>-12:</w:t>
      </w:r>
    </w:p>
    <w:p w:rsidR="00CA0FEC" w:rsidRPr="005D6EEF" w:rsidRDefault="005D6EEF" w:rsidP="005D6EEF">
      <w:r>
        <w:t xml:space="preserve">Løypen for disse er ORANSJE i løypekartet og </w:t>
      </w:r>
      <w:r w:rsidR="00E503A6">
        <w:t>er</w:t>
      </w:r>
      <w:r>
        <w:t xml:space="preserve"> ca. 9 km. </w:t>
      </w:r>
    </w:p>
    <w:p w:rsidR="00CA0FEC" w:rsidRDefault="00CA0FEC" w:rsidP="000D1C9B"/>
    <w:p w:rsidR="000D1C9B" w:rsidRPr="000D1C9B" w:rsidRDefault="005D6EEF" w:rsidP="005D6EEF">
      <w:pPr>
        <w:pStyle w:val="Overskrift2"/>
      </w:pPr>
      <w:r>
        <w:t xml:space="preserve">M 11-12 og </w:t>
      </w:r>
      <w:r w:rsidR="00151980">
        <w:t>K 13-14:</w:t>
      </w:r>
    </w:p>
    <w:p w:rsidR="00151980" w:rsidRDefault="00151980" w:rsidP="006F5E09">
      <w:r>
        <w:t>Løypen for disse er RØD i løypekartet</w:t>
      </w:r>
      <w:r w:rsidR="00E503A6">
        <w:t xml:space="preserve"> og er </w:t>
      </w:r>
      <w:r>
        <w:t>ca. 13 km.</w:t>
      </w:r>
    </w:p>
    <w:p w:rsidR="00151980" w:rsidRDefault="00151980" w:rsidP="006F5E09"/>
    <w:p w:rsidR="00151980" w:rsidRDefault="00151980" w:rsidP="00151980">
      <w:pPr>
        <w:pStyle w:val="Overskrift2"/>
      </w:pPr>
      <w:r>
        <w:t>M 13-14 og K15-16:</w:t>
      </w:r>
    </w:p>
    <w:p w:rsidR="00151980" w:rsidRDefault="00151980" w:rsidP="00151980">
      <w:r>
        <w:t xml:space="preserve">Løypen for disse er GUL </w:t>
      </w:r>
      <w:r w:rsidR="00E503A6">
        <w:t xml:space="preserve">/ GRØNN i løypekartet, som </w:t>
      </w:r>
      <w:r>
        <w:t>TURRITT kort løype.</w:t>
      </w:r>
    </w:p>
    <w:p w:rsidR="00151980" w:rsidRDefault="00151980" w:rsidP="00151980"/>
    <w:p w:rsidR="00151980" w:rsidRPr="00151980" w:rsidRDefault="00151980" w:rsidP="00151980">
      <w:pPr>
        <w:pStyle w:val="Overskrift2"/>
      </w:pPr>
      <w:r>
        <w:t>M 15-16:</w:t>
      </w:r>
    </w:p>
    <w:p w:rsidR="00151980" w:rsidRDefault="00E503A6" w:rsidP="00151980">
      <w:r>
        <w:t>Løypen for disse er</w:t>
      </w:r>
      <w:r w:rsidR="00151980">
        <w:t xml:space="preserve"> </w:t>
      </w:r>
      <w:r>
        <w:t xml:space="preserve">GUL i løypekartet, som </w:t>
      </w:r>
      <w:r w:rsidR="00151980">
        <w:t>TURRITT lang</w:t>
      </w:r>
      <w:r w:rsidR="002A47F5">
        <w:t xml:space="preserve"> løype.</w:t>
      </w:r>
    </w:p>
    <w:p w:rsidR="00B21421" w:rsidRDefault="00B21421"/>
    <w:p w:rsidR="00B21421" w:rsidRDefault="00B21421" w:rsidP="00B21421">
      <w:pPr>
        <w:pStyle w:val="Overskrift2"/>
      </w:pPr>
      <w:r>
        <w:t>Høydeprofil TURRITT kort</w:t>
      </w:r>
    </w:p>
    <w:p w:rsidR="00B21421" w:rsidRDefault="00B21421"/>
    <w:p w:rsidR="00B21421" w:rsidRDefault="00B21421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  <w:u w:val="single"/>
        </w:rPr>
      </w:pPr>
      <w:r w:rsidRPr="007D75AE">
        <w:rPr>
          <w:noProof/>
          <w:lang w:eastAsia="nb-NO"/>
        </w:rPr>
        <w:drawing>
          <wp:inline distT="0" distB="0" distL="0" distR="0" wp14:anchorId="73C3CDDD" wp14:editId="39BD9983">
            <wp:extent cx="4762500" cy="3533775"/>
            <wp:effectExtent l="0" t="0" r="0" b="0"/>
            <wp:docPr id="2" name="Bilde 2" descr="C:\Users\alfroy\Dropbox\ÅOC\Svartløken\Svartløken 2018\Profil 1 ru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froy\Dropbox\ÅOC\Svartløken\Svartløken 2018\Profil 1 rund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B21421" w:rsidRDefault="00B21421" w:rsidP="00B21421">
      <w:pPr>
        <w:pStyle w:val="Overskrift2"/>
      </w:pPr>
    </w:p>
    <w:p w:rsidR="00B21421" w:rsidRDefault="00B21421" w:rsidP="00B21421">
      <w:pPr>
        <w:pStyle w:val="Overskrift2"/>
      </w:pPr>
      <w:r>
        <w:t>Løypekart med</w:t>
      </w:r>
      <w:r>
        <w:t xml:space="preserve"> </w:t>
      </w:r>
      <w:r>
        <w:t>fargeangivelser:</w:t>
      </w:r>
    </w:p>
    <w:p w:rsidR="00B21421" w:rsidRDefault="00B21421" w:rsidP="00151980"/>
    <w:p w:rsidR="00B21421" w:rsidRDefault="00B21421">
      <w:pP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u w:val="single"/>
          <w:lang w:eastAsia="nb-NO"/>
        </w:rPr>
      </w:pPr>
      <w:r>
        <w:rPr>
          <w:noProof/>
          <w:lang w:eastAsia="nb-NO"/>
        </w:rPr>
        <w:drawing>
          <wp:inline distT="0" distB="0" distL="0" distR="0" wp14:anchorId="522961BE" wp14:editId="1897902A">
            <wp:extent cx="5756910" cy="2329602"/>
            <wp:effectExtent l="0" t="635" r="0" b="0"/>
            <wp:docPr id="3" name="Bilde 2" descr="Alle løyper med far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le løyper med farge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56910" cy="232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b-NO"/>
        </w:rPr>
        <w:br w:type="page"/>
      </w:r>
    </w:p>
    <w:p w:rsidR="00B21421" w:rsidRDefault="00B21421" w:rsidP="002B7925">
      <w:pPr>
        <w:pStyle w:val="Overskrift2"/>
      </w:pPr>
    </w:p>
    <w:p w:rsidR="002B7925" w:rsidRDefault="002B7925" w:rsidP="002B7925">
      <w:pPr>
        <w:pStyle w:val="Overskrift2"/>
      </w:pPr>
      <w:r>
        <w:t>Parkering:</w:t>
      </w:r>
    </w:p>
    <w:p w:rsidR="002B7925" w:rsidRDefault="002B7925" w:rsidP="002B7925">
      <w:r>
        <w:t>Parkeringsplass ved Fylling. Om der skulle bli trangt er det stor parkering også ved startområdet.</w:t>
      </w:r>
      <w:r w:rsidR="00151980">
        <w:t xml:space="preserve"> Ingen parkering på veien!</w:t>
      </w:r>
    </w:p>
    <w:p w:rsidR="00B21421" w:rsidRDefault="00B21421" w:rsidP="002B7925">
      <w:pPr>
        <w:pStyle w:val="Overskrift2"/>
      </w:pPr>
    </w:p>
    <w:p w:rsidR="002B7925" w:rsidRDefault="002B7925" w:rsidP="002B7925">
      <w:pPr>
        <w:pStyle w:val="Overskrift2"/>
      </w:pPr>
      <w:r>
        <w:t>Sekretariat:</w:t>
      </w:r>
    </w:p>
    <w:p w:rsidR="002B7925" w:rsidRDefault="002B7925" w:rsidP="002B7925">
      <w:r>
        <w:t>Sekretariat befinner seg i skytterhuset (målområdet). Åpent frem til (30 min før første start). Utlevering av deltakerkonvolutter.</w:t>
      </w:r>
    </w:p>
    <w:p w:rsidR="006F5E09" w:rsidRDefault="00112851" w:rsidP="006F5E09">
      <w:r>
        <w:rPr>
          <w:noProof/>
          <w:lang w:eastAsia="nb-NO"/>
        </w:rPr>
        <w:drawing>
          <wp:inline distT="0" distB="0" distL="0" distR="0">
            <wp:extent cx="5230495" cy="5162417"/>
            <wp:effectExtent l="25400" t="0" r="1905" b="0"/>
            <wp:docPr id="6" name="Bilde 5" descr="Skjermbilde 2018-08-02 kl. 21.08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jermbilde 2018-08-02 kl. 21.08.38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5176" cy="516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0FEC" w:rsidRDefault="00CA0FEC" w:rsidP="006F5E09">
      <w:r>
        <w:t>(skisse start, mål, sekre</w:t>
      </w:r>
      <w:r w:rsidR="00112851">
        <w:t>tariat og parkering</w:t>
      </w:r>
      <w:r>
        <w:t>)</w:t>
      </w:r>
    </w:p>
    <w:p w:rsidR="00B21421" w:rsidRDefault="00B21421" w:rsidP="000D1C9B">
      <w:pPr>
        <w:pStyle w:val="Overskrift2"/>
      </w:pPr>
    </w:p>
    <w:p w:rsidR="00F73EA8" w:rsidRDefault="00F73EA8" w:rsidP="000D1C9B">
      <w:pPr>
        <w:pStyle w:val="Overskrift2"/>
      </w:pPr>
      <w:r>
        <w:t>Rittplan</w:t>
      </w:r>
      <w:r w:rsidR="000D1C9B">
        <w:t>:</w:t>
      </w:r>
    </w:p>
    <w:p w:rsidR="000D1C9B" w:rsidRPr="00F73EA8" w:rsidRDefault="002B7925" w:rsidP="00F73EA8">
      <w:r>
        <w:t xml:space="preserve">Første start er klokken </w:t>
      </w:r>
      <w:r w:rsidR="002A47F5">
        <w:t>12</w:t>
      </w:r>
      <w:r>
        <w:t>:</w:t>
      </w:r>
      <w:r w:rsidR="002A47F5">
        <w:t>00</w:t>
      </w:r>
      <w:r>
        <w:t>, fra startområdet</w:t>
      </w:r>
      <w:r w:rsidR="00F73EA8">
        <w:t>. Deretter følger puljene fortløpende.</w:t>
      </w:r>
      <w:r>
        <w:t xml:space="preserve"> </w:t>
      </w:r>
    </w:p>
    <w:p w:rsidR="002B7925" w:rsidRDefault="002B7925" w:rsidP="002B7925">
      <w:pPr>
        <w:pStyle w:val="Overskrift2"/>
      </w:pPr>
      <w:r>
        <w:t>Påmeldingsinformasjon:</w:t>
      </w:r>
    </w:p>
    <w:p w:rsidR="002B7925" w:rsidRDefault="002A47F5" w:rsidP="002B7925">
      <w:r>
        <w:t xml:space="preserve">Påmelding via </w:t>
      </w:r>
      <w:proofErr w:type="spellStart"/>
      <w:r>
        <w:t>eq</w:t>
      </w:r>
      <w:r w:rsidR="002B7925">
        <w:t>timing</w:t>
      </w:r>
      <w:proofErr w:type="spellEnd"/>
      <w:r w:rsidR="002B7925">
        <w:t>.</w:t>
      </w:r>
    </w:p>
    <w:p w:rsidR="00151980" w:rsidRDefault="00151980" w:rsidP="002B7925"/>
    <w:p w:rsidR="007D5E1E" w:rsidRPr="007D5E1E" w:rsidRDefault="00151980" w:rsidP="002B7925">
      <w:pPr>
        <w:rPr>
          <w:b/>
        </w:rPr>
      </w:pPr>
      <w:r w:rsidRPr="007D5E1E">
        <w:rPr>
          <w:b/>
        </w:rPr>
        <w:t>Startkonti</w:t>
      </w:r>
      <w:r w:rsidR="00282210" w:rsidRPr="007D5E1E">
        <w:rPr>
          <w:b/>
        </w:rPr>
        <w:t>n</w:t>
      </w:r>
      <w:r w:rsidRPr="007D5E1E">
        <w:rPr>
          <w:b/>
        </w:rPr>
        <w:t xml:space="preserve">gent: </w:t>
      </w:r>
    </w:p>
    <w:p w:rsidR="007D5E1E" w:rsidRDefault="00F805BA" w:rsidP="002B7925">
      <w:r>
        <w:t xml:space="preserve">300,- for </w:t>
      </w:r>
      <w:proofErr w:type="spellStart"/>
      <w:r>
        <w:t>turritt</w:t>
      </w:r>
      <w:proofErr w:type="spellEnd"/>
      <w:r>
        <w:t xml:space="preserve">. </w:t>
      </w:r>
    </w:p>
    <w:p w:rsidR="002B7925" w:rsidRDefault="00F805BA" w:rsidP="002B7925">
      <w:r>
        <w:t>50</w:t>
      </w:r>
      <w:r w:rsidR="002B7925">
        <w:t>,- for ungdomsklasser (aldersbestemte aktivklasser).</w:t>
      </w:r>
    </w:p>
    <w:p w:rsidR="007D5E1E" w:rsidRDefault="007D5E1E" w:rsidP="002B7925"/>
    <w:p w:rsidR="007D5E1E" w:rsidRPr="007D5E1E" w:rsidRDefault="002B7925" w:rsidP="002B7925">
      <w:pPr>
        <w:rPr>
          <w:b/>
        </w:rPr>
      </w:pPr>
      <w:r w:rsidRPr="007D5E1E">
        <w:rPr>
          <w:b/>
        </w:rPr>
        <w:t>Lisens:</w:t>
      </w:r>
    </w:p>
    <w:p w:rsidR="00151980" w:rsidRDefault="007D5E1E" w:rsidP="002B7925">
      <w:r>
        <w:t>Helå</w:t>
      </w:r>
      <w:r w:rsidR="002B7925">
        <w:t xml:space="preserve">rslisens for aktive klasser. Engangslisens kan kjøpes for </w:t>
      </w:r>
      <w:r w:rsidR="002B7925" w:rsidRPr="00696D18">
        <w:rPr>
          <w:u w:val="single"/>
        </w:rPr>
        <w:t>turritt.</w:t>
      </w:r>
      <w:r w:rsidR="00151980">
        <w:t xml:space="preserve"> Denne koster 150,- og blir ivaretatt av påmeldingsløsningen</w:t>
      </w:r>
      <w:r>
        <w:t>.</w:t>
      </w:r>
    </w:p>
    <w:p w:rsidR="002B7925" w:rsidRPr="009269A8" w:rsidRDefault="002B7925" w:rsidP="002B7925"/>
    <w:p w:rsidR="007D5E1E" w:rsidRPr="007D5E1E" w:rsidRDefault="002B7925" w:rsidP="002B7925">
      <w:pPr>
        <w:rPr>
          <w:b/>
        </w:rPr>
      </w:pPr>
      <w:r w:rsidRPr="007D5E1E">
        <w:rPr>
          <w:b/>
        </w:rPr>
        <w:t xml:space="preserve">Påmeldingsfrist: </w:t>
      </w:r>
    </w:p>
    <w:p w:rsidR="002B7925" w:rsidRDefault="007D5E1E" w:rsidP="002B7925">
      <w:r>
        <w:t>Ordinær frist; t</w:t>
      </w:r>
      <w:r w:rsidR="002B7925">
        <w:t>orsdag 16/8 kl</w:t>
      </w:r>
      <w:r>
        <w:t>.</w:t>
      </w:r>
      <w:r w:rsidR="002B7925">
        <w:t xml:space="preserve"> 23.59. </w:t>
      </w:r>
    </w:p>
    <w:p w:rsidR="007D5E1E" w:rsidRDefault="002B7925" w:rsidP="007D5E1E">
      <w:proofErr w:type="spellStart"/>
      <w:r>
        <w:t>Etterpåmelding</w:t>
      </w:r>
      <w:proofErr w:type="spellEnd"/>
      <w:r w:rsidR="007D5E1E">
        <w:t>:</w:t>
      </w:r>
    </w:p>
    <w:p w:rsidR="007D5E1E" w:rsidRDefault="007D5E1E" w:rsidP="007D5E1E">
      <w:r>
        <w:t xml:space="preserve">Fredag 17/8 kl. 0000 til </w:t>
      </w:r>
      <w:r w:rsidR="002B7925">
        <w:t>rittdagen</w:t>
      </w:r>
      <w:r>
        <w:t xml:space="preserve"> kl. 1030 på vanlig måte i </w:t>
      </w:r>
      <w:proofErr w:type="spellStart"/>
      <w:r>
        <w:t>eqtiming</w:t>
      </w:r>
      <w:proofErr w:type="spellEnd"/>
      <w:r>
        <w:t xml:space="preserve">, men 400 kr. for </w:t>
      </w:r>
      <w:proofErr w:type="spellStart"/>
      <w:r>
        <w:t>turruittet</w:t>
      </w:r>
      <w:proofErr w:type="spellEnd"/>
      <w:r>
        <w:t>. Fortsatt 50 kr. for ungdomsklasser (aldersbestemte aktivklasser).</w:t>
      </w:r>
    </w:p>
    <w:p w:rsidR="002B7925" w:rsidRPr="007D5E1E" w:rsidRDefault="002B7925" w:rsidP="002B7925">
      <w:pPr>
        <w:rPr>
          <w:b/>
        </w:rPr>
      </w:pPr>
      <w:r w:rsidRPr="007D5E1E">
        <w:rPr>
          <w:b/>
        </w:rPr>
        <w:t xml:space="preserve">Det er </w:t>
      </w:r>
      <w:r w:rsidRPr="007D5E1E">
        <w:rPr>
          <w:b/>
          <w:u w:val="single"/>
        </w:rPr>
        <w:t>ikke</w:t>
      </w:r>
      <w:r w:rsidRPr="007D5E1E">
        <w:rPr>
          <w:b/>
        </w:rPr>
        <w:t xml:space="preserve"> anledning til </w:t>
      </w:r>
      <w:proofErr w:type="spellStart"/>
      <w:r w:rsidRPr="007D5E1E">
        <w:rPr>
          <w:b/>
        </w:rPr>
        <w:t>etterpåmel</w:t>
      </w:r>
      <w:r w:rsidR="00151980" w:rsidRPr="007D5E1E">
        <w:rPr>
          <w:b/>
        </w:rPr>
        <w:t>d</w:t>
      </w:r>
      <w:r w:rsidRPr="007D5E1E">
        <w:rPr>
          <w:b/>
        </w:rPr>
        <w:t>ing</w:t>
      </w:r>
      <w:proofErr w:type="spellEnd"/>
      <w:r w:rsidRPr="007D5E1E">
        <w:rPr>
          <w:b/>
        </w:rPr>
        <w:t xml:space="preserve"> i sekretariatet.</w:t>
      </w:r>
    </w:p>
    <w:p w:rsidR="000D1C9B" w:rsidRPr="00DB6E55" w:rsidRDefault="000D1C9B" w:rsidP="000D1C9B">
      <w:pPr>
        <w:pStyle w:val="Overskrift2"/>
      </w:pPr>
      <w:r>
        <w:t>Premiering:</w:t>
      </w:r>
    </w:p>
    <w:p w:rsidR="00DB6E55" w:rsidRPr="00E27932" w:rsidRDefault="00F73EA8" w:rsidP="00E27932">
      <w:r>
        <w:t>I henhold til reglement</w:t>
      </w:r>
    </w:p>
    <w:p w:rsidR="002B7925" w:rsidRPr="00DB6E55" w:rsidRDefault="002B7925" w:rsidP="002B7925">
      <w:pPr>
        <w:pStyle w:val="Overskrift2"/>
      </w:pPr>
      <w:r>
        <w:t>Rytterkonvolutt:</w:t>
      </w:r>
    </w:p>
    <w:p w:rsidR="002B7925" w:rsidRDefault="002B7925" w:rsidP="002B7925">
      <w:r>
        <w:t xml:space="preserve">Utleveres i sekretariat. Inneholder startnummer til feste på sykkelstyre, og tidschip. Rytter må selv sørge for å </w:t>
      </w:r>
      <w:r w:rsidRPr="007D5E1E">
        <w:rPr>
          <w:b/>
        </w:rPr>
        <w:t>lever</w:t>
      </w:r>
      <w:r w:rsidR="007D5E1E" w:rsidRPr="007D5E1E">
        <w:rPr>
          <w:b/>
        </w:rPr>
        <w:t>e</w:t>
      </w:r>
      <w:r w:rsidRPr="007D5E1E">
        <w:rPr>
          <w:b/>
        </w:rPr>
        <w:t xml:space="preserve"> inn tidschip</w:t>
      </w:r>
      <w:r>
        <w:t xml:space="preserve"> etter målgang! Ved DNF leveres chip i sekretariatet.</w:t>
      </w:r>
      <w:r w:rsidR="00151980">
        <w:t xml:space="preserve"> </w:t>
      </w:r>
    </w:p>
    <w:p w:rsidR="002B7925" w:rsidRDefault="002B7925" w:rsidP="00DB6E55"/>
    <w:p w:rsidR="00AD3B8C" w:rsidRDefault="00AD3B8C" w:rsidP="00DB6E55"/>
    <w:p w:rsidR="00AD3B8C" w:rsidRPr="008057A3" w:rsidRDefault="007D5E1E" w:rsidP="00AD3B8C">
      <w:pPr>
        <w:shd w:val="clear" w:color="auto" w:fill="D9D9D9" w:themeFill="background1" w:themeFillShade="D9"/>
        <w:rPr>
          <w:b/>
          <w:sz w:val="28"/>
        </w:rPr>
      </w:pPr>
      <w:r w:rsidRPr="008057A3">
        <w:rPr>
          <w:b/>
          <w:sz w:val="28"/>
        </w:rPr>
        <w:t>Tidslinje</w:t>
      </w:r>
      <w:r w:rsidR="00540229" w:rsidRPr="008057A3">
        <w:rPr>
          <w:b/>
          <w:sz w:val="28"/>
        </w:rPr>
        <w:t xml:space="preserve"> </w:t>
      </w:r>
      <w:r w:rsidRPr="008057A3">
        <w:rPr>
          <w:b/>
          <w:sz w:val="28"/>
        </w:rPr>
        <w:t>ÅOC Terreng</w:t>
      </w:r>
      <w:r w:rsidR="00540229" w:rsidRPr="008057A3">
        <w:rPr>
          <w:b/>
          <w:sz w:val="28"/>
        </w:rPr>
        <w:t xml:space="preserve"> 2018, 18.</w:t>
      </w:r>
      <w:r w:rsidR="008057A3">
        <w:rPr>
          <w:b/>
          <w:sz w:val="28"/>
        </w:rPr>
        <w:t>8.</w:t>
      </w:r>
      <w:r w:rsidR="00AD3B8C" w:rsidRPr="008057A3">
        <w:rPr>
          <w:b/>
          <w:sz w:val="28"/>
        </w:rPr>
        <w:t>18</w:t>
      </w:r>
      <w:r w:rsidRPr="008057A3">
        <w:rPr>
          <w:b/>
          <w:sz w:val="28"/>
        </w:rPr>
        <w:t xml:space="preserve"> kl. 1200</w:t>
      </w:r>
    </w:p>
    <w:p w:rsidR="00AD3B8C" w:rsidRPr="005E66F8" w:rsidRDefault="00AD3B8C" w:rsidP="00AD3B8C">
      <w:pPr>
        <w:pStyle w:val="Merknadstekst"/>
        <w:rPr>
          <w:b/>
          <w:sz w:val="22"/>
          <w:szCs w:val="22"/>
          <w:u w:val="single"/>
          <w:lang w:val="nb-NO"/>
        </w:rPr>
      </w:pPr>
    </w:p>
    <w:p w:rsidR="00AD3B8C" w:rsidRPr="006E0134" w:rsidRDefault="00AD3B8C" w:rsidP="00AD3B8C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lang w:val="nb-NO"/>
        </w:rPr>
      </w:pPr>
      <w:r>
        <w:rPr>
          <w:lang w:val="nb-NO"/>
        </w:rPr>
        <w:t>1</w:t>
      </w:r>
      <w:r w:rsidR="007D5E1E">
        <w:rPr>
          <w:lang w:val="nb-NO"/>
        </w:rPr>
        <w:t>03</w:t>
      </w:r>
      <w:r>
        <w:rPr>
          <w:lang w:val="nb-NO"/>
        </w:rPr>
        <w:t>0</w:t>
      </w:r>
      <w:r w:rsidRPr="00544784">
        <w:rPr>
          <w:lang w:val="nb-NO"/>
        </w:rPr>
        <w:t>: Sekretariate</w:t>
      </w:r>
      <w:r w:rsidR="007D5E1E">
        <w:rPr>
          <w:lang w:val="nb-NO"/>
        </w:rPr>
        <w:t>t åpner</w:t>
      </w:r>
    </w:p>
    <w:p w:rsidR="00AD3B8C" w:rsidRPr="00544784" w:rsidRDefault="00AD3B8C" w:rsidP="00AD3B8C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lang w:val="nb-NO"/>
        </w:rPr>
      </w:pPr>
      <w:r>
        <w:rPr>
          <w:lang w:val="nb-NO"/>
        </w:rPr>
        <w:t>10</w:t>
      </w:r>
      <w:r w:rsidR="007D5E1E">
        <w:rPr>
          <w:lang w:val="nb-NO"/>
        </w:rPr>
        <w:t>30-113</w:t>
      </w:r>
      <w:r>
        <w:rPr>
          <w:lang w:val="nb-NO"/>
        </w:rPr>
        <w:t>0</w:t>
      </w:r>
      <w:r w:rsidRPr="00544784">
        <w:rPr>
          <w:lang w:val="nb-NO"/>
        </w:rPr>
        <w:t>: Sykkelkontroll</w:t>
      </w:r>
      <w:r>
        <w:rPr>
          <w:lang w:val="nb-NO"/>
        </w:rPr>
        <w:t xml:space="preserve"> – måling aldersbestemte</w:t>
      </w:r>
    </w:p>
    <w:p w:rsidR="00AD3B8C" w:rsidRPr="00544784" w:rsidRDefault="00AD3B8C" w:rsidP="00AD3B8C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lang w:val="nb-NO"/>
        </w:rPr>
      </w:pPr>
      <w:r>
        <w:rPr>
          <w:lang w:val="nb-NO"/>
        </w:rPr>
        <w:t>10</w:t>
      </w:r>
      <w:r w:rsidR="007D5E1E">
        <w:rPr>
          <w:lang w:val="nb-NO"/>
        </w:rPr>
        <w:t>30</w:t>
      </w:r>
      <w:r>
        <w:rPr>
          <w:lang w:val="nb-NO"/>
        </w:rPr>
        <w:t xml:space="preserve">: </w:t>
      </w:r>
      <w:proofErr w:type="spellStart"/>
      <w:r>
        <w:rPr>
          <w:lang w:val="nb-NO"/>
        </w:rPr>
        <w:t>Etter</w:t>
      </w:r>
      <w:r w:rsidR="007D5E1E">
        <w:rPr>
          <w:lang w:val="nb-NO"/>
        </w:rPr>
        <w:t>på</w:t>
      </w:r>
      <w:r>
        <w:rPr>
          <w:lang w:val="nb-NO"/>
        </w:rPr>
        <w:t>melding</w:t>
      </w:r>
      <w:proofErr w:type="spellEnd"/>
      <w:r>
        <w:rPr>
          <w:lang w:val="nb-NO"/>
        </w:rPr>
        <w:t> </w:t>
      </w:r>
      <w:r w:rsidRPr="00544784">
        <w:rPr>
          <w:lang w:val="nb-NO"/>
        </w:rPr>
        <w:t>stenger</w:t>
      </w:r>
      <w:r w:rsidR="007D5E1E">
        <w:rPr>
          <w:lang w:val="nb-NO"/>
        </w:rPr>
        <w:t xml:space="preserve"> på </w:t>
      </w:r>
      <w:proofErr w:type="spellStart"/>
      <w:r w:rsidR="007D5E1E">
        <w:rPr>
          <w:lang w:val="nb-NO"/>
        </w:rPr>
        <w:t>eqtiming</w:t>
      </w:r>
      <w:proofErr w:type="spellEnd"/>
    </w:p>
    <w:p w:rsidR="00AD3B8C" w:rsidRPr="00544784" w:rsidRDefault="00AD3B8C" w:rsidP="00AD3B8C">
      <w:pPr>
        <w:pStyle w:val="Listeavsnitt"/>
        <w:autoSpaceDE w:val="0"/>
        <w:autoSpaceDN w:val="0"/>
        <w:adjustRightInd w:val="0"/>
        <w:spacing w:after="0" w:line="240" w:lineRule="auto"/>
        <w:rPr>
          <w:lang w:val="nb-NO"/>
        </w:rPr>
      </w:pPr>
    </w:p>
    <w:p w:rsidR="00AD3B8C" w:rsidRDefault="00AD3B8C" w:rsidP="008057A3">
      <w:pPr>
        <w:pStyle w:val="Listeavsnitt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b/>
          <w:sz w:val="28"/>
          <w:szCs w:val="28"/>
          <w:lang w:val="nb-NO"/>
        </w:rPr>
      </w:pPr>
      <w:r w:rsidRPr="008057A3">
        <w:rPr>
          <w:b/>
          <w:sz w:val="28"/>
          <w:szCs w:val="28"/>
          <w:lang w:val="nb-NO"/>
        </w:rPr>
        <w:t>1</w:t>
      </w:r>
      <w:r w:rsidR="008057A3" w:rsidRPr="008057A3">
        <w:rPr>
          <w:b/>
          <w:sz w:val="28"/>
          <w:szCs w:val="28"/>
          <w:lang w:val="nb-NO"/>
        </w:rPr>
        <w:t>200</w:t>
      </w:r>
      <w:r w:rsidRPr="008057A3">
        <w:rPr>
          <w:b/>
          <w:sz w:val="28"/>
          <w:szCs w:val="28"/>
          <w:lang w:val="nb-NO"/>
        </w:rPr>
        <w:t xml:space="preserve"> </w:t>
      </w:r>
      <w:r w:rsidR="008057A3" w:rsidRPr="008057A3">
        <w:rPr>
          <w:b/>
          <w:sz w:val="28"/>
          <w:szCs w:val="28"/>
          <w:lang w:val="nb-NO"/>
        </w:rPr>
        <w:t>første start (Turrittet)– fortløpende aldersbestemte</w:t>
      </w:r>
    </w:p>
    <w:sectPr w:rsidR="00AD3B8C" w:rsidSect="00DB6E55">
      <w:headerReference w:type="default" r:id="rId12"/>
      <w:footerReference w:type="default" r:id="rId13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4419" w:rsidRDefault="001F4419">
      <w:r>
        <w:separator/>
      </w:r>
    </w:p>
  </w:endnote>
  <w:endnote w:type="continuationSeparator" w:id="0">
    <w:p w:rsidR="001F4419" w:rsidRDefault="001F4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altName w:val="Times Roman"/>
    <w:panose1 w:val="02020603050405020304"/>
    <w:charset w:val="00"/>
    <w:family w:val="roman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80" w:rsidRDefault="00151980">
    <w:pPr>
      <w:pStyle w:val="Bunntekst"/>
    </w:pPr>
    <w:r>
      <w:rPr>
        <w:noProof/>
        <w:lang w:eastAsia="nb-NO"/>
      </w:rPr>
      <w:drawing>
        <wp:inline distT="0" distB="0" distL="0" distR="0" wp14:anchorId="04D17A3B" wp14:editId="734AE9DE">
          <wp:extent cx="5756910" cy="974725"/>
          <wp:effectExtent l="25400" t="0" r="8890" b="0"/>
          <wp:docPr id="4" name="Bilde 3" descr="ÅO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̊OC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974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4419" w:rsidRDefault="001F4419">
      <w:r>
        <w:separator/>
      </w:r>
    </w:p>
  </w:footnote>
  <w:footnote w:type="continuationSeparator" w:id="0">
    <w:p w:rsidR="001F4419" w:rsidRDefault="001F44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1980" w:rsidRDefault="00151980">
    <w:pPr>
      <w:pStyle w:val="Topptekst"/>
    </w:pPr>
    <w:r>
      <w:rPr>
        <w:noProof/>
        <w:lang w:eastAsia="nb-NO"/>
      </w:rPr>
      <w:drawing>
        <wp:inline distT="0" distB="0" distL="0" distR="0" wp14:anchorId="310C6708" wp14:editId="43D95CFF">
          <wp:extent cx="5756910" cy="974725"/>
          <wp:effectExtent l="25400" t="0" r="8890" b="0"/>
          <wp:docPr id="5" name="Bilde 4" descr="ÅO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̊OC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9747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74958"/>
    <w:multiLevelType w:val="hybridMultilevel"/>
    <w:tmpl w:val="0DA01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155"/>
    <w:rsid w:val="00054AC2"/>
    <w:rsid w:val="00091842"/>
    <w:rsid w:val="000D1A3A"/>
    <w:rsid w:val="000D1C9B"/>
    <w:rsid w:val="00112851"/>
    <w:rsid w:val="001449B4"/>
    <w:rsid w:val="00150E25"/>
    <w:rsid w:val="00151980"/>
    <w:rsid w:val="001F4419"/>
    <w:rsid w:val="002039D6"/>
    <w:rsid w:val="00282210"/>
    <w:rsid w:val="002A47F5"/>
    <w:rsid w:val="002B7925"/>
    <w:rsid w:val="003445EB"/>
    <w:rsid w:val="003A3742"/>
    <w:rsid w:val="003A6AFD"/>
    <w:rsid w:val="00540229"/>
    <w:rsid w:val="005654CC"/>
    <w:rsid w:val="005D6EEF"/>
    <w:rsid w:val="005F2145"/>
    <w:rsid w:val="00602C09"/>
    <w:rsid w:val="00696D18"/>
    <w:rsid w:val="006F27C7"/>
    <w:rsid w:val="006F5E09"/>
    <w:rsid w:val="007D5E1E"/>
    <w:rsid w:val="007D75AE"/>
    <w:rsid w:val="008057A3"/>
    <w:rsid w:val="008F0B61"/>
    <w:rsid w:val="009269A8"/>
    <w:rsid w:val="009F7E1D"/>
    <w:rsid w:val="00A04694"/>
    <w:rsid w:val="00A92155"/>
    <w:rsid w:val="00AD3B8C"/>
    <w:rsid w:val="00AE7393"/>
    <w:rsid w:val="00B04028"/>
    <w:rsid w:val="00B21421"/>
    <w:rsid w:val="00CA0FEC"/>
    <w:rsid w:val="00CC086E"/>
    <w:rsid w:val="00D725CB"/>
    <w:rsid w:val="00DB2B63"/>
    <w:rsid w:val="00DB6E55"/>
    <w:rsid w:val="00E27932"/>
    <w:rsid w:val="00E503A6"/>
    <w:rsid w:val="00EB6A7B"/>
    <w:rsid w:val="00F73EA8"/>
    <w:rsid w:val="00F805BA"/>
    <w:rsid w:val="00FB4E6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94"/>
  </w:style>
  <w:style w:type="paragraph" w:styleId="Overskrift1">
    <w:name w:val="heading 1"/>
    <w:basedOn w:val="Normal"/>
    <w:next w:val="Normal"/>
    <w:link w:val="Overskrift1Tegn"/>
    <w:uiPriority w:val="9"/>
    <w:qFormat/>
    <w:rsid w:val="002039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D6E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9215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5D6E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val="single"/>
    </w:rPr>
  </w:style>
  <w:style w:type="paragraph" w:styleId="Listeavsnitt">
    <w:name w:val="List Paragraph"/>
    <w:basedOn w:val="Normal"/>
    <w:uiPriority w:val="34"/>
    <w:qFormat/>
    <w:rsid w:val="00AD3B8C"/>
    <w:pPr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styleId="Merknadstekst">
    <w:name w:val="annotation text"/>
    <w:basedOn w:val="Normal"/>
    <w:link w:val="MerknadstekstTegn"/>
    <w:uiPriority w:val="99"/>
    <w:unhideWhenUsed/>
    <w:rsid w:val="00AD3B8C"/>
    <w:pPr>
      <w:spacing w:after="200"/>
    </w:pPr>
    <w:rPr>
      <w:sz w:val="20"/>
      <w:szCs w:val="20"/>
      <w:lang w:val="en-US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AD3B8C"/>
    <w:rPr>
      <w:sz w:val="20"/>
      <w:szCs w:val="20"/>
      <w:lang w:val="en-US"/>
    </w:rPr>
  </w:style>
  <w:style w:type="paragraph" w:styleId="Topptekst">
    <w:name w:val="header"/>
    <w:basedOn w:val="Normal"/>
    <w:link w:val="TopptekstTegn"/>
    <w:uiPriority w:val="99"/>
    <w:semiHidden/>
    <w:unhideWhenUsed/>
    <w:rsid w:val="003445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3445EB"/>
  </w:style>
  <w:style w:type="paragraph" w:styleId="Bunntekst">
    <w:name w:val="footer"/>
    <w:basedOn w:val="Normal"/>
    <w:link w:val="BunntekstTegn"/>
    <w:uiPriority w:val="99"/>
    <w:semiHidden/>
    <w:unhideWhenUsed/>
    <w:rsid w:val="003445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3445EB"/>
  </w:style>
  <w:style w:type="character" w:customStyle="1" w:styleId="Overskrift1Tegn">
    <w:name w:val="Overskrift 1 Tegn"/>
    <w:basedOn w:val="Standardskriftforavsnitt"/>
    <w:link w:val="Overskrift1"/>
    <w:uiPriority w:val="9"/>
    <w:rsid w:val="002039D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503A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503A6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B214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214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1D94"/>
  </w:style>
  <w:style w:type="paragraph" w:styleId="Overskrift1">
    <w:name w:val="heading 1"/>
    <w:basedOn w:val="Normal"/>
    <w:next w:val="Normal"/>
    <w:link w:val="Overskrift1Tegn"/>
    <w:uiPriority w:val="9"/>
    <w:qFormat/>
    <w:rsid w:val="002039D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D6EE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val="single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59"/>
    <w:rsid w:val="00A9215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Overskrift2Tegn">
    <w:name w:val="Overskrift 2 Tegn"/>
    <w:basedOn w:val="Standardskriftforavsnitt"/>
    <w:link w:val="Overskrift2"/>
    <w:uiPriority w:val="9"/>
    <w:rsid w:val="005D6EE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u w:val="single"/>
    </w:rPr>
  </w:style>
  <w:style w:type="paragraph" w:styleId="Listeavsnitt">
    <w:name w:val="List Paragraph"/>
    <w:basedOn w:val="Normal"/>
    <w:uiPriority w:val="34"/>
    <w:qFormat/>
    <w:rsid w:val="00AD3B8C"/>
    <w:pPr>
      <w:spacing w:after="200" w:line="276" w:lineRule="auto"/>
      <w:ind w:left="720"/>
      <w:contextualSpacing/>
    </w:pPr>
    <w:rPr>
      <w:sz w:val="22"/>
      <w:szCs w:val="22"/>
      <w:lang w:val="en-US"/>
    </w:rPr>
  </w:style>
  <w:style w:type="paragraph" w:styleId="Merknadstekst">
    <w:name w:val="annotation text"/>
    <w:basedOn w:val="Normal"/>
    <w:link w:val="MerknadstekstTegn"/>
    <w:uiPriority w:val="99"/>
    <w:unhideWhenUsed/>
    <w:rsid w:val="00AD3B8C"/>
    <w:pPr>
      <w:spacing w:after="200"/>
    </w:pPr>
    <w:rPr>
      <w:sz w:val="20"/>
      <w:szCs w:val="20"/>
      <w:lang w:val="en-US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AD3B8C"/>
    <w:rPr>
      <w:sz w:val="20"/>
      <w:szCs w:val="20"/>
      <w:lang w:val="en-US"/>
    </w:rPr>
  </w:style>
  <w:style w:type="paragraph" w:styleId="Topptekst">
    <w:name w:val="header"/>
    <w:basedOn w:val="Normal"/>
    <w:link w:val="TopptekstTegn"/>
    <w:uiPriority w:val="99"/>
    <w:semiHidden/>
    <w:unhideWhenUsed/>
    <w:rsid w:val="003445EB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semiHidden/>
    <w:rsid w:val="003445EB"/>
  </w:style>
  <w:style w:type="paragraph" w:styleId="Bunntekst">
    <w:name w:val="footer"/>
    <w:basedOn w:val="Normal"/>
    <w:link w:val="BunntekstTegn"/>
    <w:uiPriority w:val="99"/>
    <w:semiHidden/>
    <w:unhideWhenUsed/>
    <w:rsid w:val="003445EB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semiHidden/>
    <w:rsid w:val="003445EB"/>
  </w:style>
  <w:style w:type="character" w:customStyle="1" w:styleId="Overskrift1Tegn">
    <w:name w:val="Overskrift 1 Tegn"/>
    <w:basedOn w:val="Standardskriftforavsnitt"/>
    <w:link w:val="Overskrift1"/>
    <w:uiPriority w:val="9"/>
    <w:rsid w:val="002039D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E503A6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E503A6"/>
    <w:rPr>
      <w:rFonts w:ascii="Tahoma" w:hAnsi="Tahoma" w:cs="Tahoma"/>
      <w:sz w:val="16"/>
      <w:szCs w:val="16"/>
    </w:rPr>
  </w:style>
  <w:style w:type="paragraph" w:styleId="Tittel">
    <w:name w:val="Title"/>
    <w:basedOn w:val="Normal"/>
    <w:next w:val="Normal"/>
    <w:link w:val="TittelTegn"/>
    <w:uiPriority w:val="10"/>
    <w:qFormat/>
    <w:rsid w:val="00B21421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B2142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22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ACC75A-17E0-4E8E-870E-E3DF8B905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EB11BE12</Template>
  <TotalTime>5</TotalTime>
  <Pages>1</Pages>
  <Words>506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Ålesund Kommune</Company>
  <LinksUpToDate>false</LinksUpToDate>
  <CharactersWithSpaces>3183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Alf-Christian Røyseth</dc:creator>
  <cp:lastModifiedBy>Terje Dyb</cp:lastModifiedBy>
  <cp:revision>3</cp:revision>
  <cp:lastPrinted>2018-04-27T19:22:00Z</cp:lastPrinted>
  <dcterms:created xsi:type="dcterms:W3CDTF">2018-08-09T10:21:00Z</dcterms:created>
  <dcterms:modified xsi:type="dcterms:W3CDTF">2018-08-09T10:27:00Z</dcterms:modified>
</cp:coreProperties>
</file>